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49692C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49692C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49692C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A63F55">
              <w:rPr>
                <w:sz w:val="16"/>
                <w:szCs w:val="16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</w:t>
            </w:r>
            <w:r w:rsidRPr="00A63F55">
              <w:rPr>
                <w:sz w:val="24"/>
                <w:szCs w:val="24"/>
              </w:rPr>
              <w:t>nazwa obszaru</w:t>
            </w:r>
            <w:r w:rsidR="003C3EF4" w:rsidRPr="00A63F55">
              <w:rPr>
                <w:sz w:val="24"/>
                <w:szCs w:val="24"/>
              </w:rPr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4969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159ECF63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9E5B3" w14:textId="77777777" w:rsidR="0049692C" w:rsidRDefault="0049692C" w:rsidP="000172E5">
      <w:pPr>
        <w:spacing w:after="0" w:line="240" w:lineRule="auto"/>
      </w:pPr>
      <w:r>
        <w:separator/>
      </w:r>
    </w:p>
  </w:endnote>
  <w:endnote w:type="continuationSeparator" w:id="0">
    <w:p w14:paraId="08FC83B9" w14:textId="77777777" w:rsidR="0049692C" w:rsidRDefault="0049692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65AAD17-05F7-4597-B543-F46E6CAE71D5}"/>
    <w:embedBold r:id="rId2" w:fontKey="{F21A8938-4F1C-41A0-82DB-3532FD2FB7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19A5460-7738-4F34-9DC1-73E1235752BC}"/>
    <w:embedBold r:id="rId4" w:fontKey="{556A5CDE-5D7F-4703-A762-89E17F04DF91}"/>
    <w:embedItalic r:id="rId5" w:fontKey="{3410EF5B-ED80-4E2D-8DCE-DFE424F3C04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C2CCAE43-ADE5-4C50-815A-784F218341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29ECD3B-AC62-4EC9-8861-213111FF4C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5E2A2DE-8F0D-4C47-9A40-83EB26FD95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F8201" w14:textId="77777777" w:rsidR="0049692C" w:rsidRDefault="0049692C" w:rsidP="000172E5">
      <w:pPr>
        <w:spacing w:after="0" w:line="240" w:lineRule="auto"/>
      </w:pPr>
      <w:r>
        <w:separator/>
      </w:r>
    </w:p>
  </w:footnote>
  <w:footnote w:type="continuationSeparator" w:id="0">
    <w:p w14:paraId="0CE50BBD" w14:textId="77777777" w:rsidR="0049692C" w:rsidRDefault="0049692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177605E" w:rsidR="00B337A2" w:rsidRPr="00F71B2C" w:rsidRDefault="00FD4576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0D43A0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65FBA"/>
    <w:rsid w:val="00487D2D"/>
    <w:rsid w:val="004957C0"/>
    <w:rsid w:val="0049692C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74FC5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03C1D"/>
    <w:rsid w:val="00A370A8"/>
    <w:rsid w:val="00A63F55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475E"/>
    <w:rsid w:val="00FC7475"/>
    <w:rsid w:val="00FD4576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F5099"/>
    <w:rsid w:val="002F0AA0"/>
    <w:rsid w:val="00413332"/>
    <w:rsid w:val="0043313D"/>
    <w:rsid w:val="005531E3"/>
    <w:rsid w:val="006D7532"/>
    <w:rsid w:val="00756A93"/>
    <w:rsid w:val="00782D0D"/>
    <w:rsid w:val="007A266F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7D6ABE-A39E-42F5-84ED-F194F3A80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71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2021-04-28T10:25:00Z</dcterms:created>
  <dcterms:modified xsi:type="dcterms:W3CDTF">2021-04-28T10:25:00Z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